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51E" w:rsidRDefault="009F651E" w:rsidP="008220A7">
      <w:pPr>
        <w:pStyle w:val="Co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</w:p>
    <w:p w:rsidR="009F651E" w:rsidRDefault="009F651E" w:rsidP="008220A7">
      <w:pPr>
        <w:pStyle w:val="Co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6in;margin-top:45pt;width:109.2pt;height:52pt;z-index:251658240;visibility:visible;mso-wrap-distance-left:12pt;mso-wrap-distance-top:12pt;mso-wrap-distance-right:12pt;mso-wrap-distance-bottom:12pt;mso-position-horizontal-relative:margin;mso-position-vertical-relative:page" wrapcoords="-148 0 -148 21287 21600 21287 21600 0 -148 0" strokeweight="1pt">
            <v:stroke miterlimit="4"/>
            <v:imagedata r:id="rId6" o:title=""/>
            <w10:wrap type="through" anchorx="margin" anchory="page"/>
          </v:shape>
        </w:pict>
      </w:r>
    </w:p>
    <w:p w:rsidR="009F651E" w:rsidRDefault="009F651E" w:rsidP="008220A7">
      <w:pPr>
        <w:pStyle w:val="Co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rPr>
          <w:noProof/>
        </w:rPr>
        <w:pict>
          <v:shape id="_x0000_s1027" type="#_x0000_t75" style="position:absolute;margin-left:198pt;margin-top:18pt;width:146.95pt;height:95.4pt;z-index:251659264;visibility:visible;mso-wrap-distance-left:12pt;mso-wrap-distance-top:12pt;mso-wrap-distance-right:12pt;mso-wrap-distance-bottom:12pt;mso-position-horizontal-relative:margin;mso-position-vertical-relative:page" wrapcoords="-110 0 -110 21430 21600 21430 21600 0 -110 0" strokeweight="1pt">
            <v:stroke miterlimit="4"/>
            <v:imagedata r:id="rId7" o:title=""/>
            <w10:wrap type="through" anchorx="margin" anchory="page"/>
          </v:shape>
        </w:pict>
      </w:r>
    </w:p>
    <w:p w:rsidR="009F651E" w:rsidRDefault="009F651E" w:rsidP="008220A7">
      <w:pPr>
        <w:pStyle w:val="Co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</w:p>
    <w:p w:rsidR="009F651E" w:rsidRDefault="009F651E" w:rsidP="008220A7">
      <w:pPr>
        <w:pStyle w:val="Co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t xml:space="preserve">  </w:t>
      </w:r>
    </w:p>
    <w:p w:rsidR="009F651E" w:rsidRDefault="009F651E" w:rsidP="008220A7">
      <w:pPr>
        <w:pStyle w:val="Co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</w:p>
    <w:p w:rsidR="009F651E" w:rsidRDefault="009F651E" w:rsidP="008220A7">
      <w:pPr>
        <w:pStyle w:val="Co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sz w:val="2"/>
          <w:szCs w:val="2"/>
        </w:rPr>
      </w:pPr>
    </w:p>
    <w:p w:rsidR="009F651E" w:rsidRDefault="009F651E" w:rsidP="008220A7">
      <w:pPr>
        <w:pStyle w:val="Co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</w:p>
    <w:p w:rsidR="009F651E" w:rsidRDefault="009F651E" w:rsidP="008220A7">
      <w:pPr>
        <w:pStyle w:val="Co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b/>
          <w:bCs/>
          <w:color w:val="AD1915"/>
          <w:spacing w:val="36"/>
          <w:sz w:val="40"/>
          <w:szCs w:val="40"/>
        </w:rPr>
      </w:pPr>
      <w:r>
        <w:rPr>
          <w:b/>
          <w:bCs/>
          <w:color w:val="AD1915"/>
          <w:spacing w:val="36"/>
          <w:sz w:val="40"/>
          <w:szCs w:val="40"/>
        </w:rPr>
        <w:t>Centro Studi UILT Lombardia</w:t>
      </w:r>
    </w:p>
    <w:p w:rsidR="009F651E" w:rsidRPr="00D0749B" w:rsidRDefault="009F651E" w:rsidP="008220A7">
      <w:pPr>
        <w:pStyle w:val="Co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b/>
          <w:bCs/>
          <w:i/>
          <w:color w:val="7F7F7F"/>
          <w:sz w:val="24"/>
          <w:szCs w:val="24"/>
        </w:rPr>
      </w:pPr>
      <w:r>
        <w:rPr>
          <w:b/>
          <w:bCs/>
          <w:i/>
          <w:color w:val="7F7F7F"/>
          <w:sz w:val="24"/>
          <w:szCs w:val="24"/>
        </w:rPr>
        <w:t xml:space="preserve">diretto da </w:t>
      </w:r>
      <w:r w:rsidRPr="00D0749B">
        <w:rPr>
          <w:b/>
          <w:bCs/>
          <w:i/>
          <w:color w:val="7F7F7F"/>
          <w:sz w:val="24"/>
          <w:szCs w:val="24"/>
        </w:rPr>
        <w:t xml:space="preserve"> </w:t>
      </w:r>
      <w:r>
        <w:rPr>
          <w:b/>
          <w:bCs/>
          <w:i/>
          <w:color w:val="7F7F7F"/>
          <w:sz w:val="24"/>
          <w:szCs w:val="24"/>
        </w:rPr>
        <w:t>Brunella  Ardit</w:t>
      </w:r>
    </w:p>
    <w:p w:rsidR="009F651E" w:rsidRDefault="009F651E" w:rsidP="008220A7">
      <w:pPr>
        <w:pStyle w:val="Co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b/>
          <w:bCs/>
          <w:color w:val="7F7F7F"/>
          <w:sz w:val="24"/>
          <w:szCs w:val="24"/>
        </w:rPr>
      </w:pPr>
    </w:p>
    <w:p w:rsidR="009F651E" w:rsidRDefault="009F651E" w:rsidP="008220A7">
      <w:pPr>
        <w:pStyle w:val="Co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b/>
          <w:bCs/>
          <w:color w:val="3F3F3F"/>
          <w:spacing w:val="127"/>
          <w:sz w:val="32"/>
          <w:szCs w:val="32"/>
        </w:rPr>
      </w:pPr>
      <w:r w:rsidRPr="00CF604B">
        <w:rPr>
          <w:b/>
          <w:bCs/>
          <w:color w:val="3F3F3F"/>
          <w:spacing w:val="127"/>
          <w:sz w:val="32"/>
          <w:szCs w:val="32"/>
        </w:rPr>
        <w:t>presenta</w:t>
      </w:r>
    </w:p>
    <w:p w:rsidR="009F651E" w:rsidRDefault="009F651E" w:rsidP="008220A7">
      <w:pPr>
        <w:pStyle w:val="Co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b/>
          <w:bCs/>
          <w:color w:val="3F3F3F"/>
          <w:spacing w:val="127"/>
          <w:sz w:val="32"/>
          <w:szCs w:val="32"/>
        </w:rPr>
      </w:pPr>
    </w:p>
    <w:p w:rsidR="009F651E" w:rsidRPr="00350F05" w:rsidRDefault="009F651E" w:rsidP="008220A7">
      <w:pPr>
        <w:pStyle w:val="Co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Futura" w:hAnsi="Futura" w:cs="Futura"/>
          <w:b/>
          <w:color w:val="auto"/>
          <w:spacing w:val="70"/>
          <w:sz w:val="72"/>
          <w:szCs w:val="72"/>
        </w:rPr>
      </w:pPr>
      <w:r w:rsidRPr="00350F05">
        <w:rPr>
          <w:rFonts w:ascii="Futura" w:hAnsi="Futura"/>
          <w:b/>
          <w:color w:val="auto"/>
          <w:spacing w:val="70"/>
          <w:sz w:val="72"/>
          <w:szCs w:val="72"/>
        </w:rPr>
        <w:t>SEMINARIO TEATRALE</w:t>
      </w:r>
    </w:p>
    <w:p w:rsidR="009F651E" w:rsidRPr="0081351B" w:rsidRDefault="009F651E" w:rsidP="008220A7">
      <w:pPr>
        <w:pStyle w:val="Di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440" w:lineRule="atLeast"/>
        <w:jc w:val="center"/>
        <w:rPr>
          <w:rFonts w:ascii="Futura" w:hAnsi="Futura"/>
          <w:b/>
          <w:i/>
          <w:color w:val="FF0000"/>
          <w:spacing w:val="179"/>
          <w:sz w:val="52"/>
          <w:szCs w:val="52"/>
        </w:rPr>
      </w:pPr>
      <w:r w:rsidRPr="0081351B">
        <w:rPr>
          <w:rFonts w:ascii="Futura" w:hAnsi="Futura"/>
          <w:b/>
          <w:i/>
          <w:color w:val="FF0000"/>
          <w:spacing w:val="179"/>
          <w:sz w:val="52"/>
          <w:szCs w:val="52"/>
        </w:rPr>
        <w:t xml:space="preserve">Drammaturgia dell’Attore </w:t>
      </w:r>
    </w:p>
    <w:p w:rsidR="009F651E" w:rsidRDefault="009F651E" w:rsidP="008220A7">
      <w:pPr>
        <w:pStyle w:val="Di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440" w:lineRule="atLeast"/>
        <w:jc w:val="center"/>
        <w:rPr>
          <w:rFonts w:ascii="Futura" w:hAnsi="Futura" w:cs="Futura"/>
          <w:b/>
          <w:i/>
          <w:color w:val="CE222B"/>
          <w:spacing w:val="179"/>
          <w:sz w:val="48"/>
          <w:szCs w:val="48"/>
        </w:rPr>
      </w:pPr>
      <w:r w:rsidRPr="0081351B">
        <w:rPr>
          <w:rFonts w:ascii="Futura" w:hAnsi="Futura" w:cs="Futura"/>
          <w:b/>
          <w:i/>
          <w:color w:val="CE222B"/>
          <w:spacing w:val="179"/>
          <w:sz w:val="48"/>
          <w:szCs w:val="48"/>
        </w:rPr>
        <w:t>3° Livello</w:t>
      </w:r>
    </w:p>
    <w:p w:rsidR="009F651E" w:rsidRDefault="009F651E" w:rsidP="008220A7">
      <w:pPr>
        <w:pStyle w:val="Di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440" w:lineRule="atLeast"/>
        <w:jc w:val="center"/>
        <w:rPr>
          <w:rFonts w:ascii="Futura" w:hAnsi="Futura" w:cs="Futura"/>
          <w:b/>
          <w:color w:val="CE222B"/>
          <w:spacing w:val="179"/>
          <w:sz w:val="24"/>
          <w:szCs w:val="24"/>
        </w:rPr>
      </w:pPr>
    </w:p>
    <w:p w:rsidR="009F651E" w:rsidRPr="0081351B" w:rsidRDefault="009F651E" w:rsidP="008220A7">
      <w:pPr>
        <w:pStyle w:val="Di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440" w:lineRule="atLeast"/>
        <w:jc w:val="center"/>
        <w:rPr>
          <w:rFonts w:ascii="Futura" w:hAnsi="Futura" w:cs="Futura"/>
          <w:b/>
          <w:color w:val="CE222B"/>
          <w:spacing w:val="179"/>
          <w:sz w:val="24"/>
          <w:szCs w:val="24"/>
        </w:rPr>
      </w:pPr>
      <w:r>
        <w:rPr>
          <w:noProof/>
        </w:rPr>
        <w:pict>
          <v:shape id="_x0000_s1028" type="#_x0000_t75" style="position:absolute;left:0;text-align:left;margin-left:1in;margin-top:16.4pt;width:406.4pt;height:431.55pt;z-index:-251656192">
            <v:imagedata r:id="rId8" o:title=""/>
          </v:shape>
        </w:pict>
      </w:r>
    </w:p>
    <w:p w:rsidR="009F651E" w:rsidRPr="002C072B" w:rsidRDefault="009F651E" w:rsidP="002C072B">
      <w:pPr>
        <w:pStyle w:val="Di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440" w:lineRule="atLeast"/>
        <w:jc w:val="center"/>
        <w:rPr>
          <w:rFonts w:ascii="Futura" w:hAnsi="Futura"/>
          <w:color w:val="FFFFFF"/>
          <w:sz w:val="36"/>
          <w:szCs w:val="36"/>
        </w:rPr>
      </w:pPr>
      <w:r w:rsidRPr="002C072B">
        <w:rPr>
          <w:rFonts w:ascii="Futura" w:hAnsi="Futura"/>
          <w:color w:val="FFFFFF"/>
          <w:sz w:val="36"/>
          <w:szCs w:val="36"/>
        </w:rPr>
        <w:t>Michele Monetta</w:t>
      </w:r>
    </w:p>
    <w:p w:rsidR="009F651E" w:rsidRDefault="009F651E" w:rsidP="002C072B">
      <w:pPr>
        <w:pStyle w:val="Di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440" w:lineRule="atLeast"/>
        <w:jc w:val="center"/>
        <w:rPr>
          <w:rFonts w:ascii="Futura" w:hAnsi="Futura"/>
          <w:color w:val="3F3F3F"/>
          <w:spacing w:val="3"/>
          <w:sz w:val="32"/>
          <w:szCs w:val="32"/>
        </w:rPr>
      </w:pPr>
    </w:p>
    <w:p w:rsidR="009F651E" w:rsidRDefault="009F651E" w:rsidP="002C072B">
      <w:pPr>
        <w:pStyle w:val="Di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440" w:lineRule="atLeast"/>
        <w:jc w:val="center"/>
        <w:rPr>
          <w:rFonts w:ascii="Futura" w:hAnsi="Futura"/>
          <w:color w:val="3F3F3F"/>
          <w:spacing w:val="3"/>
          <w:sz w:val="32"/>
          <w:szCs w:val="32"/>
        </w:rPr>
      </w:pPr>
    </w:p>
    <w:p w:rsidR="009F651E" w:rsidRDefault="009F651E" w:rsidP="002C072B">
      <w:pPr>
        <w:pStyle w:val="Di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440" w:lineRule="atLeast"/>
        <w:jc w:val="center"/>
        <w:rPr>
          <w:rFonts w:ascii="Futura" w:hAnsi="Futura"/>
          <w:color w:val="3F3F3F"/>
          <w:spacing w:val="3"/>
          <w:sz w:val="32"/>
          <w:szCs w:val="32"/>
        </w:rPr>
      </w:pPr>
    </w:p>
    <w:p w:rsidR="009F651E" w:rsidRPr="002C072B" w:rsidRDefault="009F651E" w:rsidP="002C072B">
      <w:pPr>
        <w:pStyle w:val="Di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440" w:lineRule="atLeast"/>
        <w:jc w:val="center"/>
        <w:rPr>
          <w:rFonts w:ascii="Futura" w:hAnsi="Futura"/>
          <w:color w:val="3F3F3F"/>
          <w:spacing w:val="3"/>
          <w:sz w:val="32"/>
          <w:szCs w:val="32"/>
        </w:rPr>
      </w:pPr>
    </w:p>
    <w:p w:rsidR="009F651E" w:rsidRDefault="009F651E" w:rsidP="0081351B">
      <w:pPr>
        <w:pStyle w:val="Co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Futura" w:hAnsi="Futura"/>
          <w:b/>
          <w:color w:val="800000"/>
          <w:spacing w:val="96"/>
          <w:sz w:val="52"/>
          <w:szCs w:val="52"/>
        </w:rPr>
      </w:pPr>
    </w:p>
    <w:p w:rsidR="009F651E" w:rsidRDefault="009F651E" w:rsidP="0081351B">
      <w:pPr>
        <w:pStyle w:val="Co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Futura" w:hAnsi="Futura"/>
          <w:b/>
          <w:color w:val="800000"/>
          <w:spacing w:val="96"/>
          <w:sz w:val="52"/>
          <w:szCs w:val="52"/>
        </w:rPr>
      </w:pPr>
    </w:p>
    <w:p w:rsidR="009F651E" w:rsidRDefault="009F651E" w:rsidP="0081351B">
      <w:pPr>
        <w:pStyle w:val="Co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Futura" w:hAnsi="Futura"/>
          <w:b/>
          <w:color w:val="800000"/>
          <w:spacing w:val="96"/>
          <w:sz w:val="52"/>
          <w:szCs w:val="52"/>
        </w:rPr>
      </w:pPr>
    </w:p>
    <w:p w:rsidR="009F651E" w:rsidRDefault="009F651E" w:rsidP="0081351B">
      <w:pPr>
        <w:pStyle w:val="Co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Futura" w:hAnsi="Futura"/>
          <w:b/>
          <w:color w:val="800000"/>
          <w:spacing w:val="96"/>
          <w:sz w:val="52"/>
          <w:szCs w:val="52"/>
        </w:rPr>
      </w:pPr>
    </w:p>
    <w:p w:rsidR="009F651E" w:rsidRDefault="009F651E" w:rsidP="0081351B">
      <w:pPr>
        <w:pStyle w:val="Co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Futura" w:hAnsi="Futura"/>
          <w:b/>
          <w:color w:val="800000"/>
          <w:spacing w:val="96"/>
          <w:sz w:val="52"/>
          <w:szCs w:val="52"/>
        </w:rPr>
      </w:pPr>
    </w:p>
    <w:p w:rsidR="009F651E" w:rsidRDefault="009F651E" w:rsidP="0081351B">
      <w:pPr>
        <w:pStyle w:val="Co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Futura" w:hAnsi="Futura"/>
          <w:b/>
          <w:color w:val="800000"/>
          <w:spacing w:val="96"/>
          <w:sz w:val="52"/>
          <w:szCs w:val="52"/>
        </w:rPr>
      </w:pPr>
    </w:p>
    <w:p w:rsidR="009F651E" w:rsidRPr="002C072B" w:rsidRDefault="009F651E" w:rsidP="0081351B">
      <w:pPr>
        <w:pStyle w:val="Co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Futura" w:hAnsi="Futura"/>
          <w:b/>
          <w:color w:val="FFFFFF"/>
          <w:spacing w:val="96"/>
          <w:sz w:val="52"/>
          <w:szCs w:val="52"/>
        </w:rPr>
      </w:pPr>
      <w:r w:rsidRPr="002C072B">
        <w:rPr>
          <w:rFonts w:ascii="Futura" w:hAnsi="Futura"/>
          <w:b/>
          <w:color w:val="FFFFFF"/>
          <w:spacing w:val="96"/>
          <w:sz w:val="52"/>
          <w:szCs w:val="52"/>
        </w:rPr>
        <w:t xml:space="preserve">11 e </w:t>
      </w:r>
      <w:smartTag w:uri="urn:schemas-microsoft-com:office:smarttags" w:element="date">
        <w:smartTagPr>
          <w:attr w:name="Year" w:val="2017"/>
          <w:attr w:name="Day" w:val="12"/>
          <w:attr w:name="Month" w:val="11"/>
          <w:attr w:name="ls" w:val="trans"/>
        </w:smartTagPr>
        <w:r w:rsidRPr="002C072B">
          <w:rPr>
            <w:rFonts w:ascii="Futura" w:hAnsi="Futura"/>
            <w:b/>
            <w:color w:val="FFFFFF"/>
            <w:spacing w:val="96"/>
            <w:sz w:val="52"/>
            <w:szCs w:val="52"/>
          </w:rPr>
          <w:t>12 Novembre 2017</w:t>
        </w:r>
      </w:smartTag>
    </w:p>
    <w:p w:rsidR="009F651E" w:rsidRPr="002C072B" w:rsidRDefault="009F651E" w:rsidP="008220A7">
      <w:pPr>
        <w:pStyle w:val="Co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b/>
          <w:color w:val="FFFFFF"/>
          <w:sz w:val="36"/>
          <w:szCs w:val="36"/>
        </w:rPr>
      </w:pPr>
    </w:p>
    <w:p w:rsidR="009F651E" w:rsidRPr="002C072B" w:rsidRDefault="009F651E" w:rsidP="008220A7">
      <w:pPr>
        <w:pStyle w:val="Co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b/>
          <w:color w:val="FFFFFF"/>
          <w:sz w:val="36"/>
          <w:szCs w:val="36"/>
        </w:rPr>
      </w:pPr>
      <w:r w:rsidRPr="002C072B">
        <w:rPr>
          <w:b/>
          <w:color w:val="FFFFFF"/>
          <w:sz w:val="36"/>
          <w:szCs w:val="36"/>
        </w:rPr>
        <w:t xml:space="preserve">CINISELLO BALSAMO - Milano </w:t>
      </w:r>
    </w:p>
    <w:p w:rsidR="009F651E" w:rsidRPr="002C072B" w:rsidRDefault="009F651E" w:rsidP="00B96C8C">
      <w:pPr>
        <w:pStyle w:val="Co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i/>
          <w:color w:val="FFFFFF"/>
        </w:rPr>
      </w:pPr>
      <w:r w:rsidRPr="002C072B">
        <w:rPr>
          <w:i/>
          <w:color w:val="FFFFFF"/>
        </w:rPr>
        <w:t xml:space="preserve">presso la sala di  ONEIROS TEATRO - via Cornaggia 37  </w:t>
      </w:r>
    </w:p>
    <w:p w:rsidR="009F651E" w:rsidRPr="002C072B" w:rsidRDefault="009F651E" w:rsidP="00C030D8">
      <w:pPr>
        <w:pStyle w:val="Co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color w:val="FFFFFF"/>
        </w:rPr>
      </w:pPr>
    </w:p>
    <w:p w:rsidR="009F651E" w:rsidRDefault="009F651E" w:rsidP="008220A7">
      <w:pPr>
        <w:pStyle w:val="Co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</w:pPr>
    </w:p>
    <w:p w:rsidR="009F651E" w:rsidRDefault="009F651E" w:rsidP="008220A7">
      <w:pPr>
        <w:pStyle w:val="Co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</w:pPr>
    </w:p>
    <w:sectPr w:rsidR="009F651E" w:rsidSect="003668CA">
      <w:headerReference w:type="default" r:id="rId9"/>
      <w:footerReference w:type="default" r:id="rId10"/>
      <w:pgSz w:w="11906" w:h="16838"/>
      <w:pgMar w:top="0" w:right="360" w:bottom="0" w:left="360" w:header="709" w:footer="850" w:gutter="0"/>
      <w:cols w:space="720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651E" w:rsidRDefault="009F651E" w:rsidP="003668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endnote>
  <w:endnote w:type="continuationSeparator" w:id="0">
    <w:p w:rsidR="009F651E" w:rsidRDefault="009F651E" w:rsidP="003668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utur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651E" w:rsidRDefault="009F651E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651E" w:rsidRDefault="009F651E" w:rsidP="003668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footnote>
  <w:footnote w:type="continuationSeparator" w:id="0">
    <w:p w:rsidR="009F651E" w:rsidRDefault="009F651E" w:rsidP="003668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651E" w:rsidRDefault="009F651E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68CA"/>
    <w:rsid w:val="00000879"/>
    <w:rsid w:val="00067CE0"/>
    <w:rsid w:val="000A66A6"/>
    <w:rsid w:val="000F42A2"/>
    <w:rsid w:val="00127608"/>
    <w:rsid w:val="00142061"/>
    <w:rsid w:val="0014282C"/>
    <w:rsid w:val="00162725"/>
    <w:rsid w:val="001726FF"/>
    <w:rsid w:val="001D34D9"/>
    <w:rsid w:val="00200446"/>
    <w:rsid w:val="00233B1D"/>
    <w:rsid w:val="002856F7"/>
    <w:rsid w:val="002A0866"/>
    <w:rsid w:val="002C072B"/>
    <w:rsid w:val="002C7831"/>
    <w:rsid w:val="002E20F1"/>
    <w:rsid w:val="00313C0A"/>
    <w:rsid w:val="00350F05"/>
    <w:rsid w:val="003668CA"/>
    <w:rsid w:val="00432D14"/>
    <w:rsid w:val="00443B0D"/>
    <w:rsid w:val="004B4B76"/>
    <w:rsid w:val="004D046A"/>
    <w:rsid w:val="004D560C"/>
    <w:rsid w:val="00515A54"/>
    <w:rsid w:val="005372E6"/>
    <w:rsid w:val="00546B0E"/>
    <w:rsid w:val="0056572B"/>
    <w:rsid w:val="005F425B"/>
    <w:rsid w:val="00622E95"/>
    <w:rsid w:val="006C1221"/>
    <w:rsid w:val="0074736B"/>
    <w:rsid w:val="00765CAC"/>
    <w:rsid w:val="00775F58"/>
    <w:rsid w:val="0078189C"/>
    <w:rsid w:val="007E4869"/>
    <w:rsid w:val="0081351B"/>
    <w:rsid w:val="008220A7"/>
    <w:rsid w:val="00831C09"/>
    <w:rsid w:val="00905206"/>
    <w:rsid w:val="00965A7E"/>
    <w:rsid w:val="0099685B"/>
    <w:rsid w:val="009F651E"/>
    <w:rsid w:val="00A05569"/>
    <w:rsid w:val="00A46796"/>
    <w:rsid w:val="00AE29EA"/>
    <w:rsid w:val="00B42C3F"/>
    <w:rsid w:val="00B51AF6"/>
    <w:rsid w:val="00B96C8C"/>
    <w:rsid w:val="00BB04F1"/>
    <w:rsid w:val="00BB55CA"/>
    <w:rsid w:val="00BF43E6"/>
    <w:rsid w:val="00C030D8"/>
    <w:rsid w:val="00CF604B"/>
    <w:rsid w:val="00D0749B"/>
    <w:rsid w:val="00D84213"/>
    <w:rsid w:val="00DF0400"/>
    <w:rsid w:val="00DF7FA6"/>
    <w:rsid w:val="00E4606A"/>
    <w:rsid w:val="00E508B5"/>
    <w:rsid w:val="00EE4B2E"/>
    <w:rsid w:val="00F007DE"/>
    <w:rsid w:val="00FB1BFE"/>
    <w:rsid w:val="00FC545F"/>
    <w:rsid w:val="00FE75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date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68CA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3668CA"/>
    <w:rPr>
      <w:rFonts w:cs="Times New Roman"/>
      <w:u w:val="single"/>
    </w:rPr>
  </w:style>
  <w:style w:type="paragraph" w:customStyle="1" w:styleId="Corpo">
    <w:name w:val="Corpo"/>
    <w:uiPriority w:val="99"/>
    <w:rsid w:val="003668CA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" w:hAnsi="Helvetica" w:cs="Arial Unicode MS"/>
      <w:color w:val="000000"/>
    </w:rPr>
  </w:style>
  <w:style w:type="paragraph" w:customStyle="1" w:styleId="Didefault">
    <w:name w:val="Di default"/>
    <w:uiPriority w:val="99"/>
    <w:rsid w:val="003668CA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" w:hAnsi="Helvetica" w:cs="Arial Unicode MS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3234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4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37</TotalTime>
  <Pages>1</Pages>
  <Words>40</Words>
  <Characters>233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Claudio</cp:lastModifiedBy>
  <cp:revision>18</cp:revision>
  <dcterms:created xsi:type="dcterms:W3CDTF">2016-07-25T22:05:00Z</dcterms:created>
  <dcterms:modified xsi:type="dcterms:W3CDTF">2017-09-30T12:19:00Z</dcterms:modified>
</cp:coreProperties>
</file>